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F1778" w14:textId="5FD08CD3" w:rsidR="000E64BC" w:rsidRPr="00B32AA7" w:rsidRDefault="000E18DB" w:rsidP="000E64BC">
      <w:pPr>
        <w:rPr>
          <w:rFonts w:ascii="Candara" w:hAnsi="Candara" w:cs="Arial"/>
          <w:b/>
          <w:color w:val="244061" w:themeColor="accent1" w:themeShade="80"/>
          <w:sz w:val="40"/>
          <w:szCs w:val="40"/>
        </w:rPr>
      </w:pPr>
      <w:r>
        <w:rPr>
          <w:rFonts w:ascii="Candara" w:hAnsi="Candara" w:cs="Arial"/>
          <w:b/>
          <w:noProof/>
          <w:color w:val="244061" w:themeColor="accent1" w:themeShade="80"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2CCE7A9B" wp14:editId="491D89FD">
            <wp:simplePos x="0" y="0"/>
            <wp:positionH relativeFrom="column">
              <wp:posOffset>-196215</wp:posOffset>
            </wp:positionH>
            <wp:positionV relativeFrom="paragraph">
              <wp:posOffset>0</wp:posOffset>
            </wp:positionV>
            <wp:extent cx="1508760" cy="1508760"/>
            <wp:effectExtent l="0" t="0" r="0" b="0"/>
            <wp:wrapThrough wrapText="bothSides">
              <wp:wrapPolygon edited="0">
                <wp:start x="8727" y="0"/>
                <wp:lineTo x="6545" y="818"/>
                <wp:lineTo x="1636" y="3818"/>
                <wp:lineTo x="0" y="9000"/>
                <wp:lineTo x="273" y="13364"/>
                <wp:lineTo x="2455" y="17727"/>
                <wp:lineTo x="2727" y="18545"/>
                <wp:lineTo x="7636" y="21000"/>
                <wp:lineTo x="9000" y="21273"/>
                <wp:lineTo x="12545" y="21273"/>
                <wp:lineTo x="13909" y="21000"/>
                <wp:lineTo x="18818" y="18273"/>
                <wp:lineTo x="21273" y="13364"/>
                <wp:lineTo x="21273" y="8455"/>
                <wp:lineTo x="19909" y="3818"/>
                <wp:lineTo x="14727" y="545"/>
                <wp:lineTo x="12545" y="0"/>
                <wp:lineTo x="872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79">
        <w:rPr>
          <w:rFonts w:ascii="Lucida Calligraphy" w:hAnsi="Lucida Calligraphy"/>
          <w:b/>
          <w:noProof/>
          <w:sz w:val="28"/>
        </w:rPr>
        <mc:AlternateContent>
          <mc:Choice Requires="wps">
            <w:drawing>
              <wp:anchor distT="0" distB="0" distL="114299" distR="114299" simplePos="0" relativeHeight="251655680" behindDoc="0" locked="0" layoutInCell="1" allowOverlap="1" wp14:anchorId="24DF179C" wp14:editId="7D204785">
                <wp:simplePos x="0" y="0"/>
                <wp:positionH relativeFrom="column">
                  <wp:posOffset>5973445</wp:posOffset>
                </wp:positionH>
                <wp:positionV relativeFrom="paragraph">
                  <wp:posOffset>153035</wp:posOffset>
                </wp:positionV>
                <wp:extent cx="0" cy="144780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2358A" id="Straight Connector 8" o:spid="_x0000_s1026" style="position:absolute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70.35pt,12.05pt" to="470.3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" strokecolor="#243f60 [1604]" strokeweight="1.5pt">
                <o:lock v:ext="edit" shapetype="f"/>
              </v:line>
            </w:pict>
          </mc:Fallback>
        </mc:AlternateContent>
      </w:r>
      <w:r>
        <w:rPr>
          <w:rFonts w:ascii="Candara" w:hAnsi="Candara" w:cs="Arial"/>
          <w:b/>
          <w:color w:val="244061" w:themeColor="accent1" w:themeShade="80"/>
          <w:sz w:val="40"/>
          <w:szCs w:val="40"/>
        </w:rPr>
        <w:t xml:space="preserve">  </w:t>
      </w:r>
      <w:r w:rsidR="00F973D9">
        <w:rPr>
          <w:rFonts w:ascii="Candara" w:hAnsi="Candara" w:cs="Arial"/>
          <w:b/>
          <w:color w:val="244061" w:themeColor="accent1" w:themeShade="80"/>
          <w:sz w:val="40"/>
          <w:szCs w:val="40"/>
        </w:rPr>
        <w:t xml:space="preserve"> </w:t>
      </w:r>
      <w:r w:rsidR="00B32AA7">
        <w:rPr>
          <w:rFonts w:ascii="Candara" w:hAnsi="Candara" w:cs="Arial"/>
          <w:b/>
          <w:color w:val="244061" w:themeColor="accent1" w:themeShade="80"/>
          <w:sz w:val="40"/>
          <w:szCs w:val="40"/>
        </w:rPr>
        <w:t>S</w:t>
      </w:r>
      <w:r w:rsidR="000E64BC" w:rsidRPr="00C2161B">
        <w:rPr>
          <w:rFonts w:ascii="Candara" w:hAnsi="Candara" w:cs="Arial"/>
          <w:b/>
          <w:color w:val="244061" w:themeColor="accent1" w:themeShade="80"/>
          <w:sz w:val="40"/>
          <w:szCs w:val="40"/>
        </w:rPr>
        <w:t>t Gabriel’s Catholic Primary School</w:t>
      </w:r>
    </w:p>
    <w:p w14:paraId="24DF1779" w14:textId="3464938C" w:rsidR="00FB2D2A" w:rsidRPr="002862C3" w:rsidRDefault="000E18DB" w:rsidP="006843BD">
      <w:pPr>
        <w:rPr>
          <w:rFonts w:ascii="Candara" w:hAnsi="Candara"/>
          <w:color w:val="215868" w:themeColor="accent5" w:themeShade="80"/>
        </w:rPr>
      </w:pPr>
      <w:r>
        <w:rPr>
          <w:rFonts w:ascii="Candara" w:hAnsi="Candara"/>
          <w:noProof/>
          <w:color w:val="365F91" w:themeColor="accent1" w:themeShade="BF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DF179E" wp14:editId="06AF5C32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3295650" cy="1021080"/>
                <wp:effectExtent l="0" t="0" r="0" b="76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F17AB" w14:textId="77777777" w:rsidR="009D6558" w:rsidRPr="000E18DB" w:rsidRDefault="00557A98" w:rsidP="00557A98">
                            <w:pPr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F243E" w:themeColor="text2" w:themeShade="80"/>
                              </w:rPr>
                              <w:t xml:space="preserve">        </w:t>
                            </w:r>
                            <w:r w:rsidR="009D6558" w:rsidRPr="000E18DB"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  <w:t>Well Lane – Alsager – Stoke on Trent – ST7 2PG</w:t>
                            </w:r>
                          </w:p>
                          <w:p w14:paraId="24DF17AC" w14:textId="57B979F3" w:rsidR="009D6558" w:rsidRPr="000E18DB" w:rsidRDefault="00557A98" w:rsidP="00557A98">
                            <w:pPr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</w:pPr>
                            <w:r w:rsidRPr="000E18DB"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  <w:t xml:space="preserve">                       </w:t>
                            </w:r>
                            <w:r w:rsidR="009D6558" w:rsidRPr="000E18DB"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  <w:t>Telephone: 01270 875770</w:t>
                            </w:r>
                          </w:p>
                          <w:p w14:paraId="24DF17AD" w14:textId="40538C54" w:rsidR="009D6558" w:rsidRPr="000E18DB" w:rsidRDefault="00557A98" w:rsidP="00557A98">
                            <w:pPr>
                              <w:rPr>
                                <w:rFonts w:ascii="Gill Sans MT" w:hAnsi="Gill Sans MT"/>
                                <w:b/>
                                <w:color w:val="0F243E" w:themeColor="text2" w:themeShade="80"/>
                              </w:rPr>
                            </w:pPr>
                            <w:r w:rsidRPr="000E18DB">
                              <w:rPr>
                                <w:rFonts w:ascii="Gill Sans MT" w:hAnsi="Gill Sans MT"/>
                                <w:b/>
                                <w:color w:val="0F243E" w:themeColor="text2" w:themeShade="80"/>
                              </w:rPr>
                              <w:t xml:space="preserve">          </w:t>
                            </w:r>
                            <w:r w:rsidR="009D6558" w:rsidRPr="000E18DB">
                              <w:rPr>
                                <w:rFonts w:ascii="Gill Sans MT" w:hAnsi="Gill Sans MT"/>
                                <w:b/>
                                <w:color w:val="0F243E" w:themeColor="text2" w:themeShade="80"/>
                              </w:rPr>
                              <w:t xml:space="preserve">Headteacher: E J Byrne </w:t>
                            </w:r>
                            <w:proofErr w:type="spellStart"/>
                            <w:r w:rsidR="009D6558" w:rsidRPr="000E18DB">
                              <w:rPr>
                                <w:rFonts w:ascii="Gill Sans MT" w:hAnsi="Gill Sans MT"/>
                                <w:b/>
                                <w:color w:val="0F243E" w:themeColor="text2" w:themeShade="80"/>
                              </w:rPr>
                              <w:t>B.Ed</w:t>
                            </w:r>
                            <w:proofErr w:type="spellEnd"/>
                            <w:r w:rsidR="009D6558" w:rsidRPr="000E18DB">
                              <w:rPr>
                                <w:rFonts w:ascii="Gill Sans MT" w:hAnsi="Gill Sans MT"/>
                                <w:b/>
                                <w:color w:val="0F243E" w:themeColor="text2" w:themeShade="80"/>
                              </w:rPr>
                              <w:t xml:space="preserve"> (Hons) NPQH</w:t>
                            </w:r>
                          </w:p>
                          <w:p w14:paraId="24DF17AE" w14:textId="77777777" w:rsidR="009D6558" w:rsidRPr="000E18DB" w:rsidRDefault="00557A98" w:rsidP="00557A98">
                            <w:pPr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</w:pPr>
                            <w:r w:rsidRPr="000E18DB"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  <w:t xml:space="preserve">                 </w:t>
                            </w:r>
                            <w:r w:rsidR="009D6558" w:rsidRPr="000E18DB"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  <w:t>email: admin@stgabriels.cheshire.sch.uk</w:t>
                            </w:r>
                          </w:p>
                          <w:p w14:paraId="24DF17AF" w14:textId="77777777" w:rsidR="009D6558" w:rsidRPr="000E18DB" w:rsidRDefault="009D6558" w:rsidP="00270D35">
                            <w:pPr>
                              <w:jc w:val="center"/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</w:pPr>
                            <w:r w:rsidRPr="000E18DB">
                              <w:rPr>
                                <w:rFonts w:ascii="Gill Sans MT" w:hAnsi="Gill Sans MT"/>
                                <w:color w:val="0F243E" w:themeColor="text2" w:themeShade="80"/>
                              </w:rPr>
                              <w:t>www.stgabriels.cheshire.sch.uk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DF179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.5pt;width:259.5pt;height:80.4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" fillcolor="white [3201]" stroked="f" strokeweight=".5pt">
                <v:textbox>
                  <w:txbxContent>
                    <w:p w14:paraId="24DF17AB" w14:textId="77777777" w:rsidR="009D6558" w:rsidRPr="000E18DB" w:rsidRDefault="00557A98" w:rsidP="00557A98">
                      <w:pPr>
                        <w:rPr>
                          <w:rFonts w:ascii="Gill Sans MT" w:hAnsi="Gill Sans MT"/>
                          <w:color w:val="0F243E" w:themeColor="text2" w:themeShade="80"/>
                        </w:rPr>
                      </w:pPr>
                      <w:r>
                        <w:rPr>
                          <w:rFonts w:asciiTheme="minorHAnsi" w:hAnsiTheme="minorHAnsi"/>
                          <w:color w:val="0F243E" w:themeColor="text2" w:themeShade="80"/>
                        </w:rPr>
                        <w:t xml:space="preserve">        </w:t>
                      </w:r>
                      <w:r w:rsidR="009D6558" w:rsidRPr="000E18DB">
                        <w:rPr>
                          <w:rFonts w:ascii="Gill Sans MT" w:hAnsi="Gill Sans MT"/>
                          <w:color w:val="0F243E" w:themeColor="text2" w:themeShade="80"/>
                        </w:rPr>
                        <w:t>Well Lane – Alsager – Stoke on Trent – ST7 2PG</w:t>
                      </w:r>
                    </w:p>
                    <w:p w14:paraId="24DF17AC" w14:textId="57B979F3" w:rsidR="009D6558" w:rsidRPr="000E18DB" w:rsidRDefault="00557A98" w:rsidP="00557A98">
                      <w:pPr>
                        <w:rPr>
                          <w:rFonts w:ascii="Gill Sans MT" w:hAnsi="Gill Sans MT"/>
                          <w:color w:val="0F243E" w:themeColor="text2" w:themeShade="80"/>
                        </w:rPr>
                      </w:pPr>
                      <w:r w:rsidRPr="000E18DB">
                        <w:rPr>
                          <w:rFonts w:ascii="Gill Sans MT" w:hAnsi="Gill Sans MT"/>
                          <w:color w:val="0F243E" w:themeColor="text2" w:themeShade="80"/>
                        </w:rPr>
                        <w:t xml:space="preserve">                       </w:t>
                      </w:r>
                      <w:r w:rsidR="009D6558" w:rsidRPr="000E18DB">
                        <w:rPr>
                          <w:rFonts w:ascii="Gill Sans MT" w:hAnsi="Gill Sans MT"/>
                          <w:color w:val="0F243E" w:themeColor="text2" w:themeShade="80"/>
                        </w:rPr>
                        <w:t>Telephone: 01270 875770</w:t>
                      </w:r>
                    </w:p>
                    <w:p w14:paraId="24DF17AD" w14:textId="40538C54" w:rsidR="009D6558" w:rsidRPr="000E18DB" w:rsidRDefault="00557A98" w:rsidP="00557A98">
                      <w:pPr>
                        <w:rPr>
                          <w:rFonts w:ascii="Gill Sans MT" w:hAnsi="Gill Sans MT"/>
                          <w:b/>
                          <w:color w:val="0F243E" w:themeColor="text2" w:themeShade="80"/>
                        </w:rPr>
                      </w:pPr>
                      <w:r w:rsidRPr="000E18DB">
                        <w:rPr>
                          <w:rFonts w:ascii="Gill Sans MT" w:hAnsi="Gill Sans MT"/>
                          <w:b/>
                          <w:color w:val="0F243E" w:themeColor="text2" w:themeShade="80"/>
                        </w:rPr>
                        <w:t xml:space="preserve">          </w:t>
                      </w:r>
                      <w:r w:rsidR="009D6558" w:rsidRPr="000E18DB">
                        <w:rPr>
                          <w:rFonts w:ascii="Gill Sans MT" w:hAnsi="Gill Sans MT"/>
                          <w:b/>
                          <w:color w:val="0F243E" w:themeColor="text2" w:themeShade="80"/>
                        </w:rPr>
                        <w:t xml:space="preserve">Headteacher: E J Byrne </w:t>
                      </w:r>
                      <w:proofErr w:type="spellStart"/>
                      <w:proofErr w:type="gramStart"/>
                      <w:r w:rsidR="009D6558" w:rsidRPr="000E18DB">
                        <w:rPr>
                          <w:rFonts w:ascii="Gill Sans MT" w:hAnsi="Gill Sans MT"/>
                          <w:b/>
                          <w:color w:val="0F243E" w:themeColor="text2" w:themeShade="80"/>
                        </w:rPr>
                        <w:t>B.Ed</w:t>
                      </w:r>
                      <w:proofErr w:type="spellEnd"/>
                      <w:proofErr w:type="gramEnd"/>
                      <w:r w:rsidR="009D6558" w:rsidRPr="000E18DB">
                        <w:rPr>
                          <w:rFonts w:ascii="Gill Sans MT" w:hAnsi="Gill Sans MT"/>
                          <w:b/>
                          <w:color w:val="0F243E" w:themeColor="text2" w:themeShade="80"/>
                        </w:rPr>
                        <w:t xml:space="preserve"> (Hons) NPQH</w:t>
                      </w:r>
                    </w:p>
                    <w:p w14:paraId="24DF17AE" w14:textId="77777777" w:rsidR="009D6558" w:rsidRPr="000E18DB" w:rsidRDefault="00557A98" w:rsidP="00557A98">
                      <w:pPr>
                        <w:rPr>
                          <w:rFonts w:ascii="Gill Sans MT" w:hAnsi="Gill Sans MT"/>
                          <w:color w:val="0F243E" w:themeColor="text2" w:themeShade="80"/>
                        </w:rPr>
                      </w:pPr>
                      <w:r w:rsidRPr="000E18DB">
                        <w:rPr>
                          <w:rFonts w:ascii="Gill Sans MT" w:hAnsi="Gill Sans MT"/>
                          <w:color w:val="0F243E" w:themeColor="text2" w:themeShade="80"/>
                        </w:rPr>
                        <w:t xml:space="preserve">                 </w:t>
                      </w:r>
                      <w:r w:rsidR="009D6558" w:rsidRPr="000E18DB">
                        <w:rPr>
                          <w:rFonts w:ascii="Gill Sans MT" w:hAnsi="Gill Sans MT"/>
                          <w:color w:val="0F243E" w:themeColor="text2" w:themeShade="80"/>
                        </w:rPr>
                        <w:t>email: admin@stgabriels.cheshire.sch.uk</w:t>
                      </w:r>
                    </w:p>
                    <w:p w14:paraId="24DF17AF" w14:textId="77777777" w:rsidR="009D6558" w:rsidRPr="000E18DB" w:rsidRDefault="009D6558" w:rsidP="00270D35">
                      <w:pPr>
                        <w:jc w:val="center"/>
                        <w:rPr>
                          <w:rFonts w:ascii="Gill Sans MT" w:hAnsi="Gill Sans MT"/>
                          <w:color w:val="0F243E" w:themeColor="text2" w:themeShade="80"/>
                        </w:rPr>
                      </w:pPr>
                      <w:r w:rsidRPr="000E18DB">
                        <w:rPr>
                          <w:rFonts w:ascii="Gill Sans MT" w:hAnsi="Gill Sans MT"/>
                          <w:color w:val="0F243E" w:themeColor="text2" w:themeShade="80"/>
                        </w:rPr>
                        <w:t>www.stgabriels.cheshire.sch.uk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F177A" w14:textId="27F85084" w:rsidR="000F44E7" w:rsidRPr="002862C3" w:rsidRDefault="000F44E7" w:rsidP="000F44E7">
      <w:pPr>
        <w:rPr>
          <w:rFonts w:ascii="Candara" w:hAnsi="Candara"/>
          <w:color w:val="215868" w:themeColor="accent5" w:themeShade="80"/>
        </w:rPr>
      </w:pPr>
    </w:p>
    <w:p w14:paraId="24DF177B" w14:textId="53D62B8C" w:rsidR="003B4BEB" w:rsidRPr="002862C3" w:rsidRDefault="00166376" w:rsidP="003B4BEB">
      <w:pPr>
        <w:rPr>
          <w:rFonts w:ascii="Candara" w:hAnsi="Candara"/>
          <w:color w:val="215868" w:themeColor="accent5" w:themeShade="80"/>
          <w:sz w:val="24"/>
        </w:rPr>
      </w:pPr>
      <w:r>
        <w:rPr>
          <w:rFonts w:ascii="Candara" w:hAnsi="Candara"/>
          <w:noProof/>
          <w:color w:val="4BACC6" w:themeColor="accent5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24DF17A2" wp14:editId="02EA1F08">
                <wp:simplePos x="0" y="0"/>
                <wp:positionH relativeFrom="margin">
                  <wp:posOffset>5537835</wp:posOffset>
                </wp:positionH>
                <wp:positionV relativeFrom="paragraph">
                  <wp:posOffset>5715</wp:posOffset>
                </wp:positionV>
                <wp:extent cx="904875" cy="0"/>
                <wp:effectExtent l="0" t="0" r="2857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29C04" id="Straight Connector 7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436.05pt,.45pt" to="507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" strokecolor="#243f60 [1604]" strokeweight="1.5pt">
                <o:lock v:ext="edit" shapetype="f"/>
                <w10:wrap anchorx="margin"/>
              </v:line>
            </w:pict>
          </mc:Fallback>
        </mc:AlternateContent>
      </w:r>
    </w:p>
    <w:p w14:paraId="24DF177C" w14:textId="6DFD69BD" w:rsidR="003B4BEB" w:rsidRDefault="003B4BEB" w:rsidP="003B4BEB">
      <w:pPr>
        <w:rPr>
          <w:rFonts w:ascii="Candara" w:hAnsi="Candara"/>
          <w:color w:val="365F91" w:themeColor="accent1" w:themeShade="BF"/>
          <w:sz w:val="24"/>
        </w:rPr>
      </w:pPr>
    </w:p>
    <w:p w14:paraId="24DF177D" w14:textId="2190CE78" w:rsidR="00532D0C" w:rsidRDefault="00532D0C" w:rsidP="003B4BEB">
      <w:pPr>
        <w:rPr>
          <w:rFonts w:ascii="Candara" w:hAnsi="Candara"/>
          <w:color w:val="365F91" w:themeColor="accent1" w:themeShade="BF"/>
          <w:sz w:val="24"/>
        </w:rPr>
      </w:pPr>
    </w:p>
    <w:p w14:paraId="24DF177E" w14:textId="7C4AEA5F" w:rsidR="00532D0C" w:rsidRDefault="00532D0C" w:rsidP="003B4BEB">
      <w:pPr>
        <w:rPr>
          <w:rFonts w:ascii="Candara" w:hAnsi="Candara"/>
          <w:color w:val="365F91" w:themeColor="accent1" w:themeShade="BF"/>
          <w:sz w:val="24"/>
        </w:rPr>
      </w:pPr>
    </w:p>
    <w:p w14:paraId="452D0663" w14:textId="77777777" w:rsidR="00E51794" w:rsidRPr="00701582" w:rsidRDefault="00E51794" w:rsidP="007A464C">
      <w:pPr>
        <w:tabs>
          <w:tab w:val="left" w:pos="945"/>
        </w:tabs>
        <w:rPr>
          <w:rFonts w:ascii="Comic Sans MS" w:hAnsi="Comic Sans MS"/>
          <w:sz w:val="24"/>
          <w:szCs w:val="24"/>
        </w:rPr>
      </w:pPr>
    </w:p>
    <w:p w14:paraId="333A930F" w14:textId="77777777" w:rsidR="00F77FC4" w:rsidRDefault="00F77FC4" w:rsidP="000770E6">
      <w:pPr>
        <w:widowControl w:val="0"/>
        <w:tabs>
          <w:tab w:val="left" w:pos="2700"/>
        </w:tabs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                                                                                                            </w:t>
      </w:r>
    </w:p>
    <w:p w14:paraId="3580C397" w14:textId="60FFE550" w:rsidR="00F77FC4" w:rsidRDefault="00F77FC4" w:rsidP="000770E6">
      <w:pPr>
        <w:widowControl w:val="0"/>
        <w:tabs>
          <w:tab w:val="left" w:pos="2700"/>
        </w:tabs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                                                                                                                </w:t>
      </w:r>
      <w:r w:rsidR="00CF5351">
        <w:rPr>
          <w:rFonts w:ascii="Comic Sans MS" w:hAnsi="Comic Sans MS" w:cs="Arial"/>
          <w:sz w:val="24"/>
          <w:szCs w:val="24"/>
        </w:rPr>
        <w:t>8</w:t>
      </w:r>
      <w:r w:rsidRPr="00F77FC4">
        <w:rPr>
          <w:rFonts w:ascii="Comic Sans MS" w:hAnsi="Comic Sans MS" w:cs="Arial"/>
          <w:sz w:val="24"/>
          <w:szCs w:val="24"/>
          <w:vertAlign w:val="superscript"/>
        </w:rPr>
        <w:t>th</w:t>
      </w:r>
      <w:r>
        <w:rPr>
          <w:rFonts w:ascii="Comic Sans MS" w:hAnsi="Comic Sans MS" w:cs="Arial"/>
          <w:sz w:val="24"/>
          <w:szCs w:val="24"/>
        </w:rPr>
        <w:t xml:space="preserve"> January 202</w:t>
      </w:r>
      <w:r w:rsidR="00CF5351">
        <w:rPr>
          <w:rFonts w:ascii="Comic Sans MS" w:hAnsi="Comic Sans MS" w:cs="Arial"/>
          <w:sz w:val="24"/>
          <w:szCs w:val="24"/>
        </w:rPr>
        <w:t>4</w:t>
      </w:r>
    </w:p>
    <w:p w14:paraId="47A788D2" w14:textId="77777777" w:rsidR="00F77FC4" w:rsidRDefault="00F77FC4" w:rsidP="000770E6">
      <w:pPr>
        <w:widowControl w:val="0"/>
        <w:tabs>
          <w:tab w:val="left" w:pos="2700"/>
        </w:tabs>
        <w:rPr>
          <w:rFonts w:ascii="Comic Sans MS" w:hAnsi="Comic Sans MS" w:cs="Arial"/>
          <w:sz w:val="24"/>
          <w:szCs w:val="24"/>
        </w:rPr>
      </w:pPr>
    </w:p>
    <w:p w14:paraId="33A7FE7D" w14:textId="27DC409D" w:rsidR="000770E6" w:rsidRPr="00F77FC4" w:rsidRDefault="000770E6" w:rsidP="000770E6">
      <w:pPr>
        <w:widowControl w:val="0"/>
        <w:tabs>
          <w:tab w:val="left" w:pos="2700"/>
        </w:tabs>
        <w:rPr>
          <w:rFonts w:ascii="Comic Sans MS" w:hAnsi="Comic Sans MS" w:cs="Arial"/>
          <w:sz w:val="28"/>
          <w:szCs w:val="28"/>
        </w:rPr>
      </w:pPr>
      <w:r w:rsidRPr="00F77FC4">
        <w:rPr>
          <w:rFonts w:ascii="Comic Sans MS" w:hAnsi="Comic Sans MS" w:cs="Arial"/>
          <w:sz w:val="28"/>
          <w:szCs w:val="28"/>
        </w:rPr>
        <w:t xml:space="preserve">Dear </w:t>
      </w:r>
      <w:r w:rsidR="00F77FC4" w:rsidRPr="00F77FC4">
        <w:rPr>
          <w:rFonts w:ascii="Comic Sans MS" w:hAnsi="Comic Sans MS" w:cs="Arial"/>
          <w:sz w:val="28"/>
          <w:szCs w:val="28"/>
        </w:rPr>
        <w:t>Parents and Carers,</w:t>
      </w:r>
    </w:p>
    <w:p w14:paraId="25421EDC" w14:textId="77777777" w:rsidR="00F77FC4" w:rsidRPr="00F77FC4" w:rsidRDefault="00F77FC4" w:rsidP="000770E6">
      <w:pPr>
        <w:widowControl w:val="0"/>
        <w:tabs>
          <w:tab w:val="left" w:pos="2700"/>
        </w:tabs>
        <w:rPr>
          <w:rFonts w:ascii="Comic Sans MS" w:hAnsi="Comic Sans MS" w:cs="Arial"/>
          <w:sz w:val="28"/>
          <w:szCs w:val="28"/>
        </w:rPr>
      </w:pPr>
    </w:p>
    <w:p w14:paraId="136AF374" w14:textId="6E8BAB05" w:rsidR="004C6280" w:rsidRPr="00F77FC4" w:rsidRDefault="00621E51" w:rsidP="000770E6">
      <w:pPr>
        <w:widowControl w:val="0"/>
        <w:tabs>
          <w:tab w:val="left" w:pos="2700"/>
        </w:tabs>
        <w:rPr>
          <w:rFonts w:ascii="Comic Sans MS" w:hAnsi="Comic Sans MS"/>
          <w:sz w:val="28"/>
          <w:szCs w:val="28"/>
        </w:rPr>
      </w:pPr>
      <w:r w:rsidRPr="00F77FC4">
        <w:rPr>
          <w:rFonts w:ascii="Comic Sans MS" w:hAnsi="Comic Sans MS" w:cs="Arial"/>
          <w:sz w:val="28"/>
          <w:szCs w:val="28"/>
        </w:rPr>
        <w:t>For homework this week we wou</w:t>
      </w:r>
      <w:r w:rsidR="00831B21" w:rsidRPr="00F77FC4">
        <w:rPr>
          <w:rFonts w:ascii="Comic Sans MS" w:hAnsi="Comic Sans MS" w:cs="Arial"/>
          <w:sz w:val="28"/>
          <w:szCs w:val="28"/>
        </w:rPr>
        <w:t>l</w:t>
      </w:r>
      <w:r w:rsidRPr="00F77FC4">
        <w:rPr>
          <w:rFonts w:ascii="Comic Sans MS" w:hAnsi="Comic Sans MS" w:cs="Arial"/>
          <w:sz w:val="28"/>
          <w:szCs w:val="28"/>
        </w:rPr>
        <w:t>d like the children to undertake some research</w:t>
      </w:r>
      <w:r w:rsidR="004C6280" w:rsidRPr="00F77FC4">
        <w:rPr>
          <w:rFonts w:ascii="Comic Sans MS" w:hAnsi="Comic Sans MS" w:cs="Arial"/>
          <w:sz w:val="28"/>
          <w:szCs w:val="28"/>
        </w:rPr>
        <w:t>! In History this term, t</w:t>
      </w:r>
      <w:r w:rsidR="004C6280" w:rsidRPr="00F77FC4">
        <w:rPr>
          <w:rFonts w:ascii="Comic Sans MS" w:hAnsi="Comic Sans MS"/>
          <w:sz w:val="28"/>
          <w:szCs w:val="28"/>
        </w:rPr>
        <w:t xml:space="preserve">he children will learn about the lives of some of the most significant people in the history of their locality. The Big Finish </w:t>
      </w:r>
      <w:r w:rsidR="00C12C55" w:rsidRPr="00F77FC4">
        <w:rPr>
          <w:rFonts w:ascii="Comic Sans MS" w:hAnsi="Comic Sans MS"/>
          <w:sz w:val="28"/>
          <w:szCs w:val="28"/>
        </w:rPr>
        <w:t>at the end of the term</w:t>
      </w:r>
      <w:r w:rsidR="004C6280" w:rsidRPr="00F77FC4">
        <w:rPr>
          <w:rFonts w:ascii="Comic Sans MS" w:hAnsi="Comic Sans MS"/>
          <w:sz w:val="28"/>
          <w:szCs w:val="28"/>
        </w:rPr>
        <w:t xml:space="preserve"> recommends that the children create a mini museum dedicated to the significant people they have studied. </w:t>
      </w:r>
      <w:r w:rsidR="00D215A1" w:rsidRPr="00F77FC4">
        <w:rPr>
          <w:rFonts w:ascii="Comic Sans MS" w:hAnsi="Comic Sans MS"/>
          <w:sz w:val="28"/>
          <w:szCs w:val="28"/>
        </w:rPr>
        <w:t xml:space="preserve">We would like the children to research </w:t>
      </w:r>
      <w:r w:rsidR="00F01369" w:rsidRPr="00F77FC4">
        <w:rPr>
          <w:rFonts w:ascii="Comic Sans MS" w:hAnsi="Comic Sans MS"/>
          <w:sz w:val="28"/>
          <w:szCs w:val="28"/>
        </w:rPr>
        <w:t>a local hero who lived near to Alsager,</w:t>
      </w:r>
      <w:r w:rsidR="00F94DD3" w:rsidRPr="00F77FC4">
        <w:rPr>
          <w:rFonts w:ascii="Comic Sans MS" w:hAnsi="Comic Sans MS"/>
          <w:sz w:val="28"/>
          <w:szCs w:val="28"/>
        </w:rPr>
        <w:t xml:space="preserve"> or in </w:t>
      </w:r>
      <w:r w:rsidR="00BB04C6" w:rsidRPr="00F77FC4">
        <w:rPr>
          <w:rFonts w:ascii="Comic Sans MS" w:hAnsi="Comic Sans MS"/>
          <w:sz w:val="28"/>
          <w:szCs w:val="28"/>
        </w:rPr>
        <w:t>Cheshire</w:t>
      </w:r>
      <w:r w:rsidR="00F94DD3" w:rsidRPr="00F77FC4">
        <w:rPr>
          <w:rFonts w:ascii="Comic Sans MS" w:hAnsi="Comic Sans MS"/>
          <w:sz w:val="28"/>
          <w:szCs w:val="28"/>
        </w:rPr>
        <w:t xml:space="preserve"> or Staffordshire</w:t>
      </w:r>
      <w:r w:rsidR="002D6D04" w:rsidRPr="00F77FC4">
        <w:rPr>
          <w:rFonts w:ascii="Comic Sans MS" w:hAnsi="Comic Sans MS"/>
          <w:sz w:val="28"/>
          <w:szCs w:val="28"/>
        </w:rPr>
        <w:t xml:space="preserve">. </w:t>
      </w:r>
      <w:r w:rsidR="008D2775" w:rsidRPr="00F77FC4">
        <w:rPr>
          <w:rFonts w:ascii="Comic Sans MS" w:hAnsi="Comic Sans MS"/>
          <w:sz w:val="28"/>
          <w:szCs w:val="28"/>
        </w:rPr>
        <w:t xml:space="preserve">They can be </w:t>
      </w:r>
      <w:r w:rsidR="000D5575" w:rsidRPr="00F77FC4">
        <w:rPr>
          <w:rFonts w:ascii="Comic Sans MS" w:hAnsi="Comic Sans MS"/>
          <w:sz w:val="28"/>
          <w:szCs w:val="28"/>
        </w:rPr>
        <w:t>a person living or someone who lived a long time ago.</w:t>
      </w:r>
    </w:p>
    <w:p w14:paraId="3304C5C2" w14:textId="77777777" w:rsidR="000642BD" w:rsidRPr="00F77FC4" w:rsidRDefault="000642BD" w:rsidP="000770E6">
      <w:pPr>
        <w:widowControl w:val="0"/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14:paraId="5C19B411" w14:textId="3D901F4A" w:rsidR="00AD25C9" w:rsidRPr="00F77FC4" w:rsidRDefault="000642BD" w:rsidP="000770E6">
      <w:pPr>
        <w:widowControl w:val="0"/>
        <w:tabs>
          <w:tab w:val="left" w:pos="2700"/>
        </w:tabs>
        <w:rPr>
          <w:rFonts w:ascii="Comic Sans MS" w:hAnsi="Comic Sans MS"/>
          <w:sz w:val="28"/>
          <w:szCs w:val="28"/>
        </w:rPr>
      </w:pPr>
      <w:r w:rsidRPr="00F77FC4">
        <w:rPr>
          <w:rFonts w:ascii="Comic Sans MS" w:hAnsi="Comic Sans MS"/>
          <w:sz w:val="28"/>
          <w:szCs w:val="28"/>
        </w:rPr>
        <w:t xml:space="preserve">Once your child has researched their local hero, please help them fill in the </w:t>
      </w:r>
      <w:r w:rsidR="00923A53" w:rsidRPr="00F77FC4">
        <w:rPr>
          <w:rFonts w:ascii="Comic Sans MS" w:hAnsi="Comic Sans MS"/>
          <w:sz w:val="28"/>
          <w:szCs w:val="28"/>
        </w:rPr>
        <w:t xml:space="preserve">attached sheet so that they can record their findings. The children will be presenting their findings to the class </w:t>
      </w:r>
      <w:r w:rsidR="00ED10BF" w:rsidRPr="00F77FC4">
        <w:rPr>
          <w:rFonts w:ascii="Comic Sans MS" w:hAnsi="Comic Sans MS"/>
          <w:sz w:val="28"/>
          <w:szCs w:val="28"/>
        </w:rPr>
        <w:t xml:space="preserve">so will need to be able to talk about the person they have researched. </w:t>
      </w:r>
    </w:p>
    <w:p w14:paraId="4F576790" w14:textId="77777777" w:rsidR="00AD25C9" w:rsidRPr="00F77FC4" w:rsidRDefault="00AD25C9" w:rsidP="000770E6">
      <w:pPr>
        <w:widowControl w:val="0"/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14:paraId="1BF113EA" w14:textId="7FA1B309" w:rsidR="00D917B2" w:rsidRPr="00F77FC4" w:rsidRDefault="00AD25C9" w:rsidP="000770E6">
      <w:pPr>
        <w:widowControl w:val="0"/>
        <w:tabs>
          <w:tab w:val="left" w:pos="2700"/>
        </w:tabs>
        <w:rPr>
          <w:rFonts w:ascii="Comic Sans MS" w:hAnsi="Comic Sans MS"/>
          <w:sz w:val="28"/>
          <w:szCs w:val="28"/>
        </w:rPr>
      </w:pPr>
      <w:r w:rsidRPr="00F77FC4">
        <w:rPr>
          <w:rFonts w:ascii="Comic Sans MS" w:hAnsi="Comic Sans MS"/>
          <w:sz w:val="28"/>
          <w:szCs w:val="28"/>
        </w:rPr>
        <w:t xml:space="preserve">We cannot wait to see and hear about all the </w:t>
      </w:r>
      <w:r w:rsidR="000D5575" w:rsidRPr="00F77FC4">
        <w:rPr>
          <w:rFonts w:ascii="Comic Sans MS" w:hAnsi="Comic Sans MS"/>
          <w:sz w:val="28"/>
          <w:szCs w:val="28"/>
        </w:rPr>
        <w:t xml:space="preserve">people </w:t>
      </w:r>
      <w:r w:rsidR="0098692C" w:rsidRPr="00F77FC4">
        <w:rPr>
          <w:rFonts w:ascii="Comic Sans MS" w:hAnsi="Comic Sans MS"/>
          <w:sz w:val="28"/>
          <w:szCs w:val="28"/>
        </w:rPr>
        <w:t xml:space="preserve">your children have learnt about! </w:t>
      </w:r>
      <w:r w:rsidR="00FF6C81" w:rsidRPr="00F77FC4">
        <w:rPr>
          <w:rFonts w:ascii="Comic Sans MS" w:hAnsi="Comic Sans MS"/>
          <w:sz w:val="28"/>
          <w:szCs w:val="28"/>
        </w:rPr>
        <w:t xml:space="preserve">We would like the homework back in school for </w:t>
      </w:r>
      <w:r w:rsidR="00CF5351">
        <w:rPr>
          <w:rFonts w:ascii="Comic Sans MS" w:hAnsi="Comic Sans MS"/>
          <w:sz w:val="28"/>
          <w:szCs w:val="28"/>
        </w:rPr>
        <w:t>Monday 15</w:t>
      </w:r>
      <w:r w:rsidR="00D917B2" w:rsidRPr="00F77FC4">
        <w:rPr>
          <w:rFonts w:ascii="Comic Sans MS" w:hAnsi="Comic Sans MS"/>
          <w:sz w:val="28"/>
          <w:szCs w:val="28"/>
          <w:vertAlign w:val="superscript"/>
        </w:rPr>
        <w:t>th</w:t>
      </w:r>
      <w:r w:rsidR="00D917B2" w:rsidRPr="00F77FC4">
        <w:rPr>
          <w:rFonts w:ascii="Comic Sans MS" w:hAnsi="Comic Sans MS"/>
          <w:sz w:val="28"/>
          <w:szCs w:val="28"/>
        </w:rPr>
        <w:t xml:space="preserve"> </w:t>
      </w:r>
      <w:r w:rsidR="00E723D9">
        <w:rPr>
          <w:rFonts w:ascii="Comic Sans MS" w:hAnsi="Comic Sans MS"/>
          <w:sz w:val="28"/>
          <w:szCs w:val="28"/>
        </w:rPr>
        <w:t xml:space="preserve"> </w:t>
      </w:r>
      <w:r w:rsidR="00D917B2" w:rsidRPr="00F77FC4">
        <w:rPr>
          <w:rFonts w:ascii="Comic Sans MS" w:hAnsi="Comic Sans MS"/>
          <w:sz w:val="28"/>
          <w:szCs w:val="28"/>
        </w:rPr>
        <w:t xml:space="preserve">January. </w:t>
      </w:r>
    </w:p>
    <w:p w14:paraId="2B845E59" w14:textId="77777777" w:rsidR="00D917B2" w:rsidRPr="00F77FC4" w:rsidRDefault="00D917B2" w:rsidP="000770E6">
      <w:pPr>
        <w:widowControl w:val="0"/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14:paraId="3D6C6D90" w14:textId="2BF8184A" w:rsidR="000642BD" w:rsidRPr="00F77FC4" w:rsidRDefault="00D917B2" w:rsidP="000770E6">
      <w:pPr>
        <w:widowControl w:val="0"/>
        <w:tabs>
          <w:tab w:val="left" w:pos="2700"/>
        </w:tabs>
        <w:rPr>
          <w:rFonts w:ascii="Comic Sans MS" w:hAnsi="Comic Sans MS" w:cs="Arial"/>
          <w:sz w:val="28"/>
          <w:szCs w:val="28"/>
        </w:rPr>
      </w:pPr>
      <w:r w:rsidRPr="00F77FC4">
        <w:rPr>
          <w:rFonts w:ascii="Comic Sans MS" w:hAnsi="Comic Sans MS"/>
          <w:sz w:val="28"/>
          <w:szCs w:val="28"/>
        </w:rPr>
        <w:t>Thank you for your continued support.</w:t>
      </w:r>
      <w:r w:rsidR="00923A53" w:rsidRPr="00F77FC4">
        <w:rPr>
          <w:rFonts w:ascii="Comic Sans MS" w:hAnsi="Comic Sans MS"/>
          <w:sz w:val="28"/>
          <w:szCs w:val="28"/>
        </w:rPr>
        <w:t xml:space="preserve"> </w:t>
      </w:r>
    </w:p>
    <w:p w14:paraId="167DFC79" w14:textId="77777777" w:rsidR="008F234A" w:rsidRDefault="008F234A" w:rsidP="007A464C">
      <w:pPr>
        <w:tabs>
          <w:tab w:val="left" w:pos="945"/>
        </w:tabs>
        <w:rPr>
          <w:rFonts w:ascii="Comic Sans MS" w:hAnsi="Comic Sans MS"/>
          <w:sz w:val="28"/>
          <w:szCs w:val="28"/>
        </w:rPr>
      </w:pPr>
    </w:p>
    <w:p w14:paraId="0422AC05" w14:textId="6987B6D5" w:rsidR="00701582" w:rsidRPr="00F77FC4" w:rsidRDefault="00701582" w:rsidP="007A464C">
      <w:pPr>
        <w:tabs>
          <w:tab w:val="left" w:pos="945"/>
        </w:tabs>
        <w:rPr>
          <w:rFonts w:ascii="Comic Sans MS" w:hAnsi="Comic Sans MS"/>
          <w:sz w:val="28"/>
          <w:szCs w:val="28"/>
        </w:rPr>
      </w:pPr>
      <w:r w:rsidRPr="00F77FC4">
        <w:rPr>
          <w:rFonts w:ascii="Comic Sans MS" w:hAnsi="Comic Sans MS"/>
          <w:sz w:val="28"/>
          <w:szCs w:val="28"/>
        </w:rPr>
        <w:t>Mrs C. Stevenson</w:t>
      </w:r>
    </w:p>
    <w:p w14:paraId="64738345" w14:textId="7A4B616E" w:rsidR="00F77FC4" w:rsidRPr="00F77FC4" w:rsidRDefault="00F77FC4" w:rsidP="007A464C">
      <w:pPr>
        <w:tabs>
          <w:tab w:val="left" w:pos="945"/>
        </w:tabs>
        <w:rPr>
          <w:rFonts w:ascii="Comic Sans MS" w:hAnsi="Comic Sans MS"/>
          <w:sz w:val="24"/>
          <w:szCs w:val="24"/>
        </w:rPr>
      </w:pPr>
      <w:r w:rsidRPr="00F77FC4">
        <w:rPr>
          <w:rFonts w:ascii="Comic Sans MS" w:hAnsi="Comic Sans MS"/>
          <w:sz w:val="24"/>
          <w:szCs w:val="24"/>
        </w:rPr>
        <w:t>Year 2 Class Teacher</w:t>
      </w:r>
    </w:p>
    <w:p w14:paraId="496EA0AA" w14:textId="0956DD46" w:rsidR="00701582" w:rsidRPr="00F77FC4" w:rsidRDefault="00701582" w:rsidP="007A464C">
      <w:pPr>
        <w:tabs>
          <w:tab w:val="left" w:pos="945"/>
        </w:tabs>
        <w:rPr>
          <w:rFonts w:ascii="Comic Sans MS" w:hAnsi="Comic Sans MS"/>
          <w:sz w:val="24"/>
          <w:szCs w:val="24"/>
        </w:rPr>
      </w:pPr>
      <w:r w:rsidRPr="00F77FC4">
        <w:rPr>
          <w:rFonts w:ascii="Comic Sans MS" w:hAnsi="Comic Sans MS"/>
          <w:sz w:val="24"/>
          <w:szCs w:val="24"/>
        </w:rPr>
        <w:t>Deputy Headteacher</w:t>
      </w:r>
    </w:p>
    <w:p w14:paraId="5E3B5FCD" w14:textId="77777777" w:rsidR="00701582" w:rsidRPr="00701582" w:rsidRDefault="00701582">
      <w:pPr>
        <w:tabs>
          <w:tab w:val="left" w:pos="945"/>
        </w:tabs>
        <w:rPr>
          <w:rFonts w:ascii="Comic Sans MS" w:hAnsi="Comic Sans MS"/>
          <w:sz w:val="24"/>
          <w:szCs w:val="24"/>
        </w:rPr>
      </w:pPr>
    </w:p>
    <w:sectPr w:rsidR="00701582" w:rsidRPr="00701582" w:rsidSect="006013BC">
      <w:footerReference w:type="default" r:id="rId9"/>
      <w:pgSz w:w="12240" w:h="15840"/>
      <w:pgMar w:top="794" w:right="1077" w:bottom="794" w:left="1077" w:header="720" w:footer="720" w:gutter="0"/>
      <w:pgBorders w:offsetFrom="page">
        <w:top w:val="single" w:sz="12" w:space="24" w:color="0F243E" w:themeColor="text2" w:themeShade="80"/>
        <w:left w:val="single" w:sz="12" w:space="24" w:color="0F243E" w:themeColor="text2" w:themeShade="80"/>
        <w:bottom w:val="single" w:sz="12" w:space="24" w:color="0F243E" w:themeColor="text2" w:themeShade="80"/>
        <w:right w:val="single" w:sz="12" w:space="24" w:color="0F243E" w:themeColor="text2" w:themeShade="8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0DE81" w14:textId="77777777" w:rsidR="00EA1DA8" w:rsidRDefault="00EA1DA8" w:rsidP="002862C3">
      <w:r>
        <w:separator/>
      </w:r>
    </w:p>
  </w:endnote>
  <w:endnote w:type="continuationSeparator" w:id="0">
    <w:p w14:paraId="400C4425" w14:textId="77777777" w:rsidR="00EA1DA8" w:rsidRDefault="00EA1DA8" w:rsidP="00286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17A8" w14:textId="77777777" w:rsidR="00703E13" w:rsidRDefault="00703E13">
    <w:pPr>
      <w:pStyle w:val="Footer"/>
    </w:pPr>
    <w:r>
      <w:ptab w:relativeTo="margin" w:alignment="center" w:leader="none"/>
    </w:r>
    <w:r>
      <w:ptab w:relativeTo="margin" w:alignment="right" w:leader="none"/>
    </w:r>
    <w:r w:rsidR="007852D1" w:rsidRPr="002A6940">
      <w:rPr>
        <w:rFonts w:ascii="Gill Sans MT" w:hAnsi="Gill Sans MT"/>
        <w:noProof/>
        <w:color w:val="000000"/>
        <w:sz w:val="24"/>
        <w:szCs w:val="24"/>
      </w:rPr>
      <w:drawing>
        <wp:inline distT="0" distB="0" distL="0" distR="0" wp14:anchorId="24DF17A9" wp14:editId="24DF17AA">
          <wp:extent cx="589236" cy="619125"/>
          <wp:effectExtent l="0" t="0" r="1905" b="0"/>
          <wp:docPr id="5" name="Picture 5" descr="C:\schldocs\ALI STEVENSON\SPORTS 2015\gold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schldocs\ALI STEVENSON\SPORTS 2015\gold mar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70" cy="624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8F70C" w14:textId="77777777" w:rsidR="00EA1DA8" w:rsidRDefault="00EA1DA8" w:rsidP="002862C3">
      <w:r>
        <w:separator/>
      </w:r>
    </w:p>
  </w:footnote>
  <w:footnote w:type="continuationSeparator" w:id="0">
    <w:p w14:paraId="15109568" w14:textId="77777777" w:rsidR="00EA1DA8" w:rsidRDefault="00EA1DA8" w:rsidP="00286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6679C"/>
    <w:multiLevelType w:val="hybridMultilevel"/>
    <w:tmpl w:val="0F4C2E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B07F84"/>
    <w:multiLevelType w:val="hybridMultilevel"/>
    <w:tmpl w:val="01A47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1898"/>
    <w:multiLevelType w:val="hybridMultilevel"/>
    <w:tmpl w:val="D722B6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762E0C"/>
    <w:multiLevelType w:val="hybridMultilevel"/>
    <w:tmpl w:val="964C91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5C34"/>
    <w:multiLevelType w:val="hybridMultilevel"/>
    <w:tmpl w:val="1E786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56EFF"/>
    <w:multiLevelType w:val="hybridMultilevel"/>
    <w:tmpl w:val="08A4B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C1BAA"/>
    <w:multiLevelType w:val="hybridMultilevel"/>
    <w:tmpl w:val="1D22E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F14"/>
    <w:rsid w:val="00001326"/>
    <w:rsid w:val="00001E70"/>
    <w:rsid w:val="0000701D"/>
    <w:rsid w:val="00015B22"/>
    <w:rsid w:val="00040011"/>
    <w:rsid w:val="00043014"/>
    <w:rsid w:val="00047578"/>
    <w:rsid w:val="0005479A"/>
    <w:rsid w:val="000642BD"/>
    <w:rsid w:val="00076458"/>
    <w:rsid w:val="000770E6"/>
    <w:rsid w:val="00085DC7"/>
    <w:rsid w:val="0008720E"/>
    <w:rsid w:val="000922B4"/>
    <w:rsid w:val="0009268C"/>
    <w:rsid w:val="00094A70"/>
    <w:rsid w:val="000A661F"/>
    <w:rsid w:val="000B153F"/>
    <w:rsid w:val="000B4483"/>
    <w:rsid w:val="000B5B26"/>
    <w:rsid w:val="000C7F67"/>
    <w:rsid w:val="000D5575"/>
    <w:rsid w:val="000E18DB"/>
    <w:rsid w:val="000E4D43"/>
    <w:rsid w:val="000E507B"/>
    <w:rsid w:val="000E64BC"/>
    <w:rsid w:val="000F44E7"/>
    <w:rsid w:val="001060FE"/>
    <w:rsid w:val="001074BB"/>
    <w:rsid w:val="001370CF"/>
    <w:rsid w:val="00144672"/>
    <w:rsid w:val="001467FC"/>
    <w:rsid w:val="00166376"/>
    <w:rsid w:val="0018282F"/>
    <w:rsid w:val="00185AF1"/>
    <w:rsid w:val="00185BB7"/>
    <w:rsid w:val="00185F90"/>
    <w:rsid w:val="00193714"/>
    <w:rsid w:val="001B5451"/>
    <w:rsid w:val="001C0457"/>
    <w:rsid w:val="001C440B"/>
    <w:rsid w:val="002060BA"/>
    <w:rsid w:val="002139C0"/>
    <w:rsid w:val="00213E75"/>
    <w:rsid w:val="002201DC"/>
    <w:rsid w:val="0023056D"/>
    <w:rsid w:val="002372BB"/>
    <w:rsid w:val="00244ECC"/>
    <w:rsid w:val="00251D77"/>
    <w:rsid w:val="00257D98"/>
    <w:rsid w:val="00266C28"/>
    <w:rsid w:val="00270D35"/>
    <w:rsid w:val="002862C3"/>
    <w:rsid w:val="00286B80"/>
    <w:rsid w:val="00286C09"/>
    <w:rsid w:val="002A63A7"/>
    <w:rsid w:val="002A6940"/>
    <w:rsid w:val="002C7CB4"/>
    <w:rsid w:val="002C7F67"/>
    <w:rsid w:val="002D6D04"/>
    <w:rsid w:val="002F3175"/>
    <w:rsid w:val="0032085B"/>
    <w:rsid w:val="003258EE"/>
    <w:rsid w:val="0032607C"/>
    <w:rsid w:val="003270BF"/>
    <w:rsid w:val="00340BA4"/>
    <w:rsid w:val="00345F96"/>
    <w:rsid w:val="00394049"/>
    <w:rsid w:val="003A30EC"/>
    <w:rsid w:val="003B0F98"/>
    <w:rsid w:val="003B2DF8"/>
    <w:rsid w:val="003B4898"/>
    <w:rsid w:val="003B4BEB"/>
    <w:rsid w:val="003C1779"/>
    <w:rsid w:val="003C7042"/>
    <w:rsid w:val="003D0EEF"/>
    <w:rsid w:val="003D43C9"/>
    <w:rsid w:val="003E39FC"/>
    <w:rsid w:val="0042045F"/>
    <w:rsid w:val="004328E4"/>
    <w:rsid w:val="0043743A"/>
    <w:rsid w:val="00445E62"/>
    <w:rsid w:val="00450006"/>
    <w:rsid w:val="00456A9B"/>
    <w:rsid w:val="0046355B"/>
    <w:rsid w:val="00463DEB"/>
    <w:rsid w:val="00464F34"/>
    <w:rsid w:val="00474A4F"/>
    <w:rsid w:val="00494842"/>
    <w:rsid w:val="004C204C"/>
    <w:rsid w:val="004C2C1D"/>
    <w:rsid w:val="004C60AA"/>
    <w:rsid w:val="004C6280"/>
    <w:rsid w:val="004D0873"/>
    <w:rsid w:val="004D63CC"/>
    <w:rsid w:val="004D64AC"/>
    <w:rsid w:val="004E4520"/>
    <w:rsid w:val="004E7BB5"/>
    <w:rsid w:val="00513A9B"/>
    <w:rsid w:val="005223AC"/>
    <w:rsid w:val="00532D0C"/>
    <w:rsid w:val="00537D17"/>
    <w:rsid w:val="00552680"/>
    <w:rsid w:val="00553BB1"/>
    <w:rsid w:val="00557A98"/>
    <w:rsid w:val="00567F74"/>
    <w:rsid w:val="005769AE"/>
    <w:rsid w:val="005814C3"/>
    <w:rsid w:val="005A4B94"/>
    <w:rsid w:val="005A54DA"/>
    <w:rsid w:val="005C0313"/>
    <w:rsid w:val="005C55A4"/>
    <w:rsid w:val="005D615D"/>
    <w:rsid w:val="005F432C"/>
    <w:rsid w:val="006005F5"/>
    <w:rsid w:val="006013BC"/>
    <w:rsid w:val="00603C94"/>
    <w:rsid w:val="00621E51"/>
    <w:rsid w:val="00647A98"/>
    <w:rsid w:val="006802CC"/>
    <w:rsid w:val="006836F0"/>
    <w:rsid w:val="006843BD"/>
    <w:rsid w:val="00684D9D"/>
    <w:rsid w:val="006A19BE"/>
    <w:rsid w:val="006D0307"/>
    <w:rsid w:val="006D0FE8"/>
    <w:rsid w:val="006F21DF"/>
    <w:rsid w:val="006F582D"/>
    <w:rsid w:val="00701199"/>
    <w:rsid w:val="00701582"/>
    <w:rsid w:val="007027D7"/>
    <w:rsid w:val="00703E13"/>
    <w:rsid w:val="00720301"/>
    <w:rsid w:val="00742C0A"/>
    <w:rsid w:val="0074539B"/>
    <w:rsid w:val="00755CCF"/>
    <w:rsid w:val="00764210"/>
    <w:rsid w:val="00765B1C"/>
    <w:rsid w:val="007729CA"/>
    <w:rsid w:val="00777865"/>
    <w:rsid w:val="007852D1"/>
    <w:rsid w:val="00785E86"/>
    <w:rsid w:val="00787D98"/>
    <w:rsid w:val="00795EE7"/>
    <w:rsid w:val="007A464C"/>
    <w:rsid w:val="007A5546"/>
    <w:rsid w:val="007A62DE"/>
    <w:rsid w:val="007D30EE"/>
    <w:rsid w:val="007E0131"/>
    <w:rsid w:val="007E6C21"/>
    <w:rsid w:val="007E751E"/>
    <w:rsid w:val="007E784C"/>
    <w:rsid w:val="007E7B55"/>
    <w:rsid w:val="00807CE5"/>
    <w:rsid w:val="0083025C"/>
    <w:rsid w:val="00831B21"/>
    <w:rsid w:val="00833B76"/>
    <w:rsid w:val="00842840"/>
    <w:rsid w:val="00852C31"/>
    <w:rsid w:val="00856518"/>
    <w:rsid w:val="008712CE"/>
    <w:rsid w:val="00874BA2"/>
    <w:rsid w:val="0087520F"/>
    <w:rsid w:val="00887C66"/>
    <w:rsid w:val="0089310D"/>
    <w:rsid w:val="008A5BBB"/>
    <w:rsid w:val="008C142C"/>
    <w:rsid w:val="008D2775"/>
    <w:rsid w:val="008D5D24"/>
    <w:rsid w:val="008E3529"/>
    <w:rsid w:val="008F234A"/>
    <w:rsid w:val="00904FA8"/>
    <w:rsid w:val="00906B47"/>
    <w:rsid w:val="00923A53"/>
    <w:rsid w:val="009313B6"/>
    <w:rsid w:val="009328C9"/>
    <w:rsid w:val="00933F9F"/>
    <w:rsid w:val="009377CA"/>
    <w:rsid w:val="009432F1"/>
    <w:rsid w:val="009432FC"/>
    <w:rsid w:val="00944F14"/>
    <w:rsid w:val="0094691B"/>
    <w:rsid w:val="0095709F"/>
    <w:rsid w:val="0096281E"/>
    <w:rsid w:val="00980211"/>
    <w:rsid w:val="0098692C"/>
    <w:rsid w:val="00996B6F"/>
    <w:rsid w:val="009A3516"/>
    <w:rsid w:val="009D6558"/>
    <w:rsid w:val="009E2D16"/>
    <w:rsid w:val="00A11DE3"/>
    <w:rsid w:val="00A3768A"/>
    <w:rsid w:val="00A4061A"/>
    <w:rsid w:val="00A418F9"/>
    <w:rsid w:val="00A66232"/>
    <w:rsid w:val="00A6792C"/>
    <w:rsid w:val="00A7622E"/>
    <w:rsid w:val="00A82D47"/>
    <w:rsid w:val="00AA12E6"/>
    <w:rsid w:val="00AC32B3"/>
    <w:rsid w:val="00AD25C9"/>
    <w:rsid w:val="00AD7DBE"/>
    <w:rsid w:val="00AE39CD"/>
    <w:rsid w:val="00B009DB"/>
    <w:rsid w:val="00B02170"/>
    <w:rsid w:val="00B07BAD"/>
    <w:rsid w:val="00B07C19"/>
    <w:rsid w:val="00B24948"/>
    <w:rsid w:val="00B25D9E"/>
    <w:rsid w:val="00B26581"/>
    <w:rsid w:val="00B313A5"/>
    <w:rsid w:val="00B32AA7"/>
    <w:rsid w:val="00B34770"/>
    <w:rsid w:val="00B5039B"/>
    <w:rsid w:val="00B62F1E"/>
    <w:rsid w:val="00B86724"/>
    <w:rsid w:val="00B932A2"/>
    <w:rsid w:val="00BA0354"/>
    <w:rsid w:val="00BA70DC"/>
    <w:rsid w:val="00BB04C6"/>
    <w:rsid w:val="00BB3BCF"/>
    <w:rsid w:val="00BF5AF2"/>
    <w:rsid w:val="00C05DE4"/>
    <w:rsid w:val="00C12C55"/>
    <w:rsid w:val="00C2161B"/>
    <w:rsid w:val="00C25219"/>
    <w:rsid w:val="00C36328"/>
    <w:rsid w:val="00C44ED2"/>
    <w:rsid w:val="00C50AC5"/>
    <w:rsid w:val="00C50CE2"/>
    <w:rsid w:val="00C56A87"/>
    <w:rsid w:val="00C61552"/>
    <w:rsid w:val="00C67B1F"/>
    <w:rsid w:val="00C74AB8"/>
    <w:rsid w:val="00C756C5"/>
    <w:rsid w:val="00C83DCD"/>
    <w:rsid w:val="00C94A4B"/>
    <w:rsid w:val="00CA4479"/>
    <w:rsid w:val="00CB4366"/>
    <w:rsid w:val="00CD6E00"/>
    <w:rsid w:val="00CE2184"/>
    <w:rsid w:val="00CF5351"/>
    <w:rsid w:val="00D13383"/>
    <w:rsid w:val="00D163C6"/>
    <w:rsid w:val="00D16B56"/>
    <w:rsid w:val="00D215A1"/>
    <w:rsid w:val="00D262AF"/>
    <w:rsid w:val="00D36B3F"/>
    <w:rsid w:val="00D52246"/>
    <w:rsid w:val="00D917B2"/>
    <w:rsid w:val="00DE7A4B"/>
    <w:rsid w:val="00E25B78"/>
    <w:rsid w:val="00E4053E"/>
    <w:rsid w:val="00E43522"/>
    <w:rsid w:val="00E51794"/>
    <w:rsid w:val="00E51FD6"/>
    <w:rsid w:val="00E705E8"/>
    <w:rsid w:val="00E723D9"/>
    <w:rsid w:val="00E7640A"/>
    <w:rsid w:val="00E93A54"/>
    <w:rsid w:val="00EA1DA8"/>
    <w:rsid w:val="00ED0610"/>
    <w:rsid w:val="00ED10BF"/>
    <w:rsid w:val="00ED1C7F"/>
    <w:rsid w:val="00EE07F2"/>
    <w:rsid w:val="00EF14A4"/>
    <w:rsid w:val="00EF77E6"/>
    <w:rsid w:val="00F01369"/>
    <w:rsid w:val="00F03852"/>
    <w:rsid w:val="00F042A8"/>
    <w:rsid w:val="00F276B2"/>
    <w:rsid w:val="00F33955"/>
    <w:rsid w:val="00F4564B"/>
    <w:rsid w:val="00F57E7B"/>
    <w:rsid w:val="00F64BED"/>
    <w:rsid w:val="00F7100A"/>
    <w:rsid w:val="00F761C0"/>
    <w:rsid w:val="00F77FC4"/>
    <w:rsid w:val="00F81F7A"/>
    <w:rsid w:val="00F94DD3"/>
    <w:rsid w:val="00F958AD"/>
    <w:rsid w:val="00F973D9"/>
    <w:rsid w:val="00FA02F5"/>
    <w:rsid w:val="00FA1044"/>
    <w:rsid w:val="00FA564F"/>
    <w:rsid w:val="00FB2D2A"/>
    <w:rsid w:val="00FC17BB"/>
    <w:rsid w:val="00FC3673"/>
    <w:rsid w:val="00FD6C40"/>
    <w:rsid w:val="00FF6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DF1778"/>
  <w15:docId w15:val="{7145283B-15D3-41A2-A4B1-9AFC6F30E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80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B0F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0F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862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862C3"/>
  </w:style>
  <w:style w:type="paragraph" w:styleId="Footer">
    <w:name w:val="footer"/>
    <w:basedOn w:val="Normal"/>
    <w:link w:val="FooterChar"/>
    <w:uiPriority w:val="99"/>
    <w:rsid w:val="002862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2C3"/>
  </w:style>
  <w:style w:type="paragraph" w:styleId="ListParagraph">
    <w:name w:val="List Paragraph"/>
    <w:basedOn w:val="Normal"/>
    <w:uiPriority w:val="34"/>
    <w:qFormat/>
    <w:rsid w:val="00EF14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8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mpliment%20sli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Compliment slip</Template>
  <TotalTime>2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Gabriel's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Research Machines plc</dc:creator>
  <cp:lastModifiedBy>Claire Stevenson</cp:lastModifiedBy>
  <cp:revision>4</cp:revision>
  <cp:lastPrinted>2022-07-28T09:43:00Z</cp:lastPrinted>
  <dcterms:created xsi:type="dcterms:W3CDTF">2023-01-04T17:03:00Z</dcterms:created>
  <dcterms:modified xsi:type="dcterms:W3CDTF">2023-12-22T12:15:00Z</dcterms:modified>
</cp:coreProperties>
</file>